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A51ADD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Menu du 11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15 décembre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B55602" w:rsidRPr="00CE3EC6" w:rsidRDefault="00B5560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Haricot 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verts à</w:t>
                            </w: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l’indienne</w:t>
                            </w:r>
                          </w:p>
                          <w:p w:rsidR="00B55602" w:rsidRPr="00CE3EC6" w:rsidRDefault="00B5560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Lasagne au saumon </w:t>
                            </w:r>
                          </w:p>
                          <w:p w:rsidR="00B55602" w:rsidRPr="00CE3EC6" w:rsidRDefault="00B55602" w:rsidP="00A51ADD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ondelé</w:t>
                            </w: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aux herbes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</w:t>
                            </w:r>
                            <w:r w:rsidR="00CE3EC6"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Flan 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nappé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B55602" w:rsidRPr="00CE3EC6" w:rsidRDefault="00CE3EC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Betteraves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cuite sauce </w:t>
                            </w: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vinaigrette </w:t>
                            </w:r>
                          </w:p>
                          <w:p w:rsidR="00CE3EC6" w:rsidRPr="00CE3EC6" w:rsidRDefault="00CE3EC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Crêpes aux champignons </w:t>
                            </w:r>
                          </w:p>
                          <w:p w:rsidR="00CE3EC6" w:rsidRPr="00CE3EC6" w:rsidRDefault="00CE3EC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Pomme noisette </w:t>
                            </w:r>
                          </w:p>
                          <w:p w:rsidR="00CE3EC6" w:rsidRPr="00CE3EC6" w:rsidRDefault="00CE3EC6" w:rsidP="00A51AD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Mimolette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 / Millefeuille</w:t>
                            </w: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A02BC1" w:rsidRDefault="00A02BC1" w:rsidP="00A02BC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Céleri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râpé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 mou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tarde </w:t>
                            </w:r>
                            <w:r w:rsid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à l’ancienne </w:t>
                            </w:r>
                          </w:p>
                          <w:p w:rsidR="00A02BC1" w:rsidRDefault="00A02BC1" w:rsidP="00A02BC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Blé</w:t>
                            </w:r>
                            <w:r w:rsid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la tomate avec dés de chorizo ou de dinde</w:t>
                            </w:r>
                          </w:p>
                          <w:p w:rsidR="00A02BC1" w:rsidRPr="00A02BC1" w:rsidRDefault="00A02BC1" w:rsidP="00A51AD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Fromage </w:t>
                            </w:r>
                            <w:r w:rsid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blanc/Banane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A51ADD" w:rsidRPr="00A51ADD" w:rsidRDefault="00A51AD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Duo de charcuterie</w:t>
                            </w:r>
                          </w:p>
                          <w:p w:rsidR="0021361B" w:rsidRPr="00A51ADD" w:rsidRDefault="00A02BC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Penne carbo</w:t>
                            </w:r>
                            <w:r w:rsidR="00A51ADD"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nara porc ou dinde</w:t>
                            </w:r>
                            <w:r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21361B" w:rsidRPr="00A51ADD" w:rsidRDefault="0021361B" w:rsidP="00A51ADD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51ADD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Buche/Pomme saison </w:t>
                            </w:r>
                            <w:bookmarkStart w:id="0" w:name="_GoBack"/>
                            <w:bookmarkEnd w:id="0"/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21361B" w:rsidRPr="00A51ADD" w:rsidRDefault="0021361B" w:rsidP="0021361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Friand au fromage</w:t>
                            </w:r>
                          </w:p>
                          <w:p w:rsidR="00A51ADD" w:rsidRPr="00A51ADD" w:rsidRDefault="0021361B" w:rsidP="00A51AD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Boulette </w:t>
                            </w:r>
                            <w:r w:rsidR="00A51ADD"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de bœuf</w:t>
                            </w:r>
                          </w:p>
                          <w:p w:rsidR="00A51ADD" w:rsidRPr="00A51ADD" w:rsidRDefault="00A51ADD" w:rsidP="00A51AD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Chou-fleur sauce béchamel</w:t>
                            </w:r>
                          </w:p>
                          <w:p w:rsidR="00A51ADD" w:rsidRPr="00A51ADD" w:rsidRDefault="00A51ADD" w:rsidP="00A51AD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Yaourt aromatisé /Fromage blanc aux marrons 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A51ADD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Menu du 11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15 décembre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B55602" w:rsidRPr="00CE3EC6" w:rsidRDefault="00B5560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Haricot 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verts à</w:t>
                      </w: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l’indienne</w:t>
                      </w:r>
                    </w:p>
                    <w:p w:rsidR="00B55602" w:rsidRPr="00CE3EC6" w:rsidRDefault="00B5560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Lasagne au saumon </w:t>
                      </w:r>
                    </w:p>
                    <w:p w:rsidR="00B55602" w:rsidRPr="00CE3EC6" w:rsidRDefault="00B55602" w:rsidP="00A51ADD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ondelé</w:t>
                      </w: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aux herbes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</w:t>
                      </w:r>
                      <w:r w:rsidR="00CE3EC6"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Flan 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nappé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B55602" w:rsidRPr="00CE3EC6" w:rsidRDefault="00CE3EC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Betteraves 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cuite sauce </w:t>
                      </w: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vinaigrette </w:t>
                      </w:r>
                    </w:p>
                    <w:p w:rsidR="00CE3EC6" w:rsidRPr="00CE3EC6" w:rsidRDefault="00CE3EC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Crêpes aux champignons </w:t>
                      </w:r>
                    </w:p>
                    <w:p w:rsidR="00CE3EC6" w:rsidRPr="00CE3EC6" w:rsidRDefault="00CE3EC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Pomme noisette </w:t>
                      </w:r>
                    </w:p>
                    <w:p w:rsidR="00CE3EC6" w:rsidRPr="00CE3EC6" w:rsidRDefault="00CE3EC6" w:rsidP="00A51AD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Mimolette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 / Millefeuille</w:t>
                      </w: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A02BC1" w:rsidRDefault="00A02BC1" w:rsidP="00A02BC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Céleri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râpé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 mou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tarde </w:t>
                      </w:r>
                      <w:r w:rsid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à l’ancienne </w:t>
                      </w:r>
                    </w:p>
                    <w:p w:rsidR="00A02BC1" w:rsidRDefault="00A02BC1" w:rsidP="00A02BC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Blé</w:t>
                      </w:r>
                      <w:r w:rsid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la tomate avec dés de chorizo ou de dinde</w:t>
                      </w:r>
                    </w:p>
                    <w:p w:rsidR="00A02BC1" w:rsidRPr="00A02BC1" w:rsidRDefault="00A02BC1" w:rsidP="00A51AD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Fromage </w:t>
                      </w:r>
                      <w:r w:rsid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blanc/Banane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A51ADD" w:rsidRPr="00A51ADD" w:rsidRDefault="00A51AD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Duo de charcuterie</w:t>
                      </w:r>
                    </w:p>
                    <w:p w:rsidR="0021361B" w:rsidRPr="00A51ADD" w:rsidRDefault="00A02BC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Penne carbo</w:t>
                      </w:r>
                      <w:r w:rsidR="00A51ADD"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nara porc ou dinde</w:t>
                      </w:r>
                      <w:r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21361B" w:rsidRPr="00A51ADD" w:rsidRDefault="0021361B" w:rsidP="00A51ADD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A51ADD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Buche/Pomme saison </w:t>
                      </w:r>
                      <w:bookmarkStart w:id="1" w:name="_GoBack"/>
                      <w:bookmarkEnd w:id="1"/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21361B" w:rsidRPr="00A51ADD" w:rsidRDefault="0021361B" w:rsidP="0021361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Friand au fromage</w:t>
                      </w:r>
                    </w:p>
                    <w:p w:rsidR="00A51ADD" w:rsidRPr="00A51ADD" w:rsidRDefault="0021361B" w:rsidP="00A51AD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Boulette </w:t>
                      </w:r>
                      <w:r w:rsidR="00A51ADD"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de bœuf</w:t>
                      </w:r>
                    </w:p>
                    <w:p w:rsidR="00A51ADD" w:rsidRPr="00A51ADD" w:rsidRDefault="00A51ADD" w:rsidP="00A51AD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Chou-fleur sauce béchamel</w:t>
                      </w:r>
                    </w:p>
                    <w:p w:rsidR="00A51ADD" w:rsidRPr="00A51ADD" w:rsidRDefault="00A51ADD" w:rsidP="00A51AD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Yaourt aromatisé /Fromage blanc aux marrons 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B234F"/>
    <w:rsid w:val="0021361B"/>
    <w:rsid w:val="00380F50"/>
    <w:rsid w:val="00611063"/>
    <w:rsid w:val="008B716C"/>
    <w:rsid w:val="00954D14"/>
    <w:rsid w:val="009778E1"/>
    <w:rsid w:val="009D58C7"/>
    <w:rsid w:val="00A02BC1"/>
    <w:rsid w:val="00A51ADD"/>
    <w:rsid w:val="00AF6FCB"/>
    <w:rsid w:val="00B5477A"/>
    <w:rsid w:val="00B55602"/>
    <w:rsid w:val="00CE3EC6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9765B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78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4</cp:revision>
  <cp:lastPrinted>2007-10-18T03:27:00Z</cp:lastPrinted>
  <dcterms:created xsi:type="dcterms:W3CDTF">2023-09-25T08:44:00Z</dcterms:created>
  <dcterms:modified xsi:type="dcterms:W3CDTF">2023-12-11T13:53:00Z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