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4C4177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Du 30 octobre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3 novembre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494315" w:rsidRPr="00DA57C8" w:rsidRDefault="0049431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Chou rouge à la vinaigrette à la ciboulette</w:t>
                            </w:r>
                          </w:p>
                          <w:p w:rsidR="00494315" w:rsidRPr="00DA57C8" w:rsidRDefault="0049431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Risotto dinde emmental</w:t>
                            </w:r>
                          </w:p>
                          <w:p w:rsidR="00494315" w:rsidRPr="00DA57C8" w:rsidRDefault="0049431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Carre fondu président</w:t>
                            </w:r>
                          </w:p>
                          <w:p w:rsidR="00494315" w:rsidRPr="00DA57C8" w:rsidRDefault="00494315" w:rsidP="00DA57C8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Pomme de saison  </w:t>
                            </w:r>
                          </w:p>
                          <w:p w:rsidR="001B234F" w:rsidRDefault="00EF1631" w:rsidP="0013321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494315" w:rsidRPr="00DA57C8" w:rsidRDefault="00494315" w:rsidP="0013321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Radis </w:t>
                            </w:r>
                          </w:p>
                          <w:p w:rsidR="00494315" w:rsidRPr="00DA57C8" w:rsidRDefault="00494315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Aigu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ill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ette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de poulet sauce Robert 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/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Pâtes du jour </w:t>
                            </w:r>
                          </w:p>
                          <w:p w:rsidR="00494315" w:rsidRPr="00DA57C8" w:rsidRDefault="00494315" w:rsidP="00133216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St 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aulin </w:t>
                            </w:r>
                          </w:p>
                          <w:p w:rsidR="00494315" w:rsidRPr="00DA57C8" w:rsidRDefault="00494315" w:rsidP="00DA57C8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Beignet à la framboise 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494315" w:rsidRPr="00DA57C8" w:rsidRDefault="00494315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Salade </w:t>
                            </w:r>
                            <w:r w:rsidR="004D1F7B"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suisse </w:t>
                            </w:r>
                          </w:p>
                          <w:p w:rsidR="004D1F7B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Pané fromager /Courgette</w:t>
                            </w:r>
                            <w:r w:rsid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</w:t>
                            </w: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à la crème </w:t>
                            </w:r>
                          </w:p>
                          <w:p w:rsidR="004D1F7B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Mimolette </w:t>
                            </w:r>
                          </w:p>
                          <w:p w:rsidR="004D1F7B" w:rsidRPr="004D1F7B" w:rsidRDefault="004D1F7B" w:rsidP="00DA57C8">
                            <w:pPr>
                              <w:spacing w:after="24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Banane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9D58C7" w:rsidRDefault="009D58C7" w:rsidP="004D1F7B">
                            <w:pPr>
                              <w:spacing w:after="0"/>
                              <w:jc w:val="center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4D1F7B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Œuf dur mayonnaise</w:t>
                            </w:r>
                          </w:p>
                          <w:p w:rsidR="004D1F7B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Cœur de colin</w:t>
                            </w:r>
                            <w:r w:rsid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à la</w:t>
                            </w:r>
                            <w:bookmarkStart w:id="0" w:name="_GoBack"/>
                            <w:bookmarkEnd w:id="0"/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marseillaise/épinards sauce béchamel</w:t>
                            </w:r>
                          </w:p>
                          <w:p w:rsidR="00DA57C8" w:rsidRPr="00DA57C8" w:rsidRDefault="004D1F7B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Yaourt </w:t>
                            </w:r>
                            <w:r w:rsidR="00DA57C8"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nature </w:t>
                            </w:r>
                          </w:p>
                          <w:p w:rsidR="004D1F7B" w:rsidRPr="00DA57C8" w:rsidRDefault="00DA57C8" w:rsidP="004D1F7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Fromage blanc au miel</w:t>
                            </w:r>
                            <w:r w:rsidR="004D1F7B" w:rsidRPr="00DA57C8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 </w:t>
                            </w:r>
                          </w:p>
                          <w:p w:rsidR="004D1F7B" w:rsidRPr="004D1F7B" w:rsidRDefault="004D1F7B" w:rsidP="004D1F7B">
                            <w:pPr>
                              <w:spacing w:after="0"/>
                              <w:rPr>
                                <w:b/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4C4177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Du 30 octobre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3 novembre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494315" w:rsidRPr="00DA57C8" w:rsidRDefault="0049431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Chou rouge à la vinaigrette à la ciboulette</w:t>
                      </w:r>
                    </w:p>
                    <w:p w:rsidR="00494315" w:rsidRPr="00DA57C8" w:rsidRDefault="0049431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Risotto dinde emmental</w:t>
                      </w:r>
                    </w:p>
                    <w:p w:rsidR="00494315" w:rsidRPr="00DA57C8" w:rsidRDefault="0049431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Carre fondu président</w:t>
                      </w:r>
                    </w:p>
                    <w:p w:rsidR="00494315" w:rsidRPr="00DA57C8" w:rsidRDefault="00494315" w:rsidP="00DA57C8">
                      <w:pPr>
                        <w:spacing w:after="24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Pomme de saison  </w:t>
                      </w:r>
                    </w:p>
                    <w:p w:rsidR="001B234F" w:rsidRDefault="00EF1631" w:rsidP="00133216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494315" w:rsidRPr="00DA57C8" w:rsidRDefault="00494315" w:rsidP="0013321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Radis </w:t>
                      </w:r>
                    </w:p>
                    <w:p w:rsidR="00494315" w:rsidRPr="00DA57C8" w:rsidRDefault="00494315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Aigu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ill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ette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de poulet sauce Robert 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/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Pâtes du jour </w:t>
                      </w:r>
                    </w:p>
                    <w:p w:rsidR="00494315" w:rsidRPr="00DA57C8" w:rsidRDefault="00494315" w:rsidP="00133216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St 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aulin </w:t>
                      </w:r>
                    </w:p>
                    <w:p w:rsidR="00494315" w:rsidRPr="00DA57C8" w:rsidRDefault="00494315" w:rsidP="00DA57C8">
                      <w:pPr>
                        <w:spacing w:after="24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Beignet à la framboise 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494315" w:rsidRPr="00DA57C8" w:rsidRDefault="00494315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Salade </w:t>
                      </w:r>
                      <w:r w:rsidR="004D1F7B"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suisse </w:t>
                      </w:r>
                    </w:p>
                    <w:p w:rsidR="004D1F7B" w:rsidRPr="00DA57C8" w:rsidRDefault="004D1F7B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Pané fromager /Courgette</w:t>
                      </w:r>
                      <w:r w:rsid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</w:t>
                      </w: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à la crème </w:t>
                      </w:r>
                    </w:p>
                    <w:p w:rsidR="004D1F7B" w:rsidRPr="00DA57C8" w:rsidRDefault="004D1F7B" w:rsidP="004D1F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Mimolette </w:t>
                      </w:r>
                    </w:p>
                    <w:p w:rsidR="004D1F7B" w:rsidRPr="004D1F7B" w:rsidRDefault="004D1F7B" w:rsidP="00DA57C8">
                      <w:pPr>
                        <w:spacing w:after="24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Banane</w:t>
                      </w: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9D58C7" w:rsidRDefault="009D58C7" w:rsidP="004D1F7B">
                      <w:pPr>
                        <w:spacing w:after="0"/>
                        <w:jc w:val="center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4D1F7B" w:rsidRPr="00DA57C8" w:rsidRDefault="004D1F7B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Œuf dur mayonnaise</w:t>
                      </w:r>
                    </w:p>
                    <w:p w:rsidR="004D1F7B" w:rsidRPr="00DA57C8" w:rsidRDefault="004D1F7B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Cœur de colin</w:t>
                      </w:r>
                      <w:r w:rsid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à la</w:t>
                      </w:r>
                      <w:bookmarkStart w:id="1" w:name="_GoBack"/>
                      <w:bookmarkEnd w:id="1"/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marseillaise/épinards sauce béchamel</w:t>
                      </w:r>
                    </w:p>
                    <w:p w:rsidR="00DA57C8" w:rsidRPr="00DA57C8" w:rsidRDefault="004D1F7B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Yaourt </w:t>
                      </w:r>
                      <w:r w:rsidR="00DA57C8"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nature </w:t>
                      </w:r>
                    </w:p>
                    <w:p w:rsidR="004D1F7B" w:rsidRPr="00DA57C8" w:rsidRDefault="00DA57C8" w:rsidP="004D1F7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Fromage blanc au miel</w:t>
                      </w:r>
                      <w:r w:rsidR="004D1F7B" w:rsidRPr="00DA57C8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 </w:t>
                      </w:r>
                    </w:p>
                    <w:p w:rsidR="004D1F7B" w:rsidRPr="004D1F7B" w:rsidRDefault="004D1F7B" w:rsidP="004D1F7B">
                      <w:pPr>
                        <w:spacing w:after="0"/>
                        <w:rPr>
                          <w:b/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33216"/>
    <w:rsid w:val="001B234F"/>
    <w:rsid w:val="001F0032"/>
    <w:rsid w:val="00380F50"/>
    <w:rsid w:val="00494315"/>
    <w:rsid w:val="004C4177"/>
    <w:rsid w:val="004D1F7B"/>
    <w:rsid w:val="00611063"/>
    <w:rsid w:val="008B716C"/>
    <w:rsid w:val="00954D14"/>
    <w:rsid w:val="009778E1"/>
    <w:rsid w:val="009D58C7"/>
    <w:rsid w:val="00AF6FCB"/>
    <w:rsid w:val="00B5477A"/>
    <w:rsid w:val="00DA57C8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1580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7</cp:revision>
  <cp:lastPrinted>2007-10-18T03:27:00Z</cp:lastPrinted>
  <dcterms:created xsi:type="dcterms:W3CDTF">2023-09-25T08:44:00Z</dcterms:created>
  <dcterms:modified xsi:type="dcterms:W3CDTF">2023-10-30T13:32:00Z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