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8915FB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1225062</wp:posOffset>
                </wp:positionH>
                <wp:positionV relativeFrom="paragraph">
                  <wp:posOffset>7104185</wp:posOffset>
                </wp:positionV>
                <wp:extent cx="4751705" cy="1835540"/>
                <wp:effectExtent l="0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183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96.45pt;margin-top:559.4pt;width:374.15pt;height:144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+8uAIAALs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2458573</wp:posOffset>
                </wp:positionH>
                <wp:positionV relativeFrom="paragraph">
                  <wp:posOffset>1017270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left:0;text-align:left;margin-left:193.6pt;margin-top:80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Q0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06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 w:rsidP="00E47308">
                            <w:pPr>
                              <w:spacing w:after="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01387C" w:rsidP="00E47308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="006E36F4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26 février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a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 w:rsidR="006E36F4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1</w:t>
                            </w:r>
                            <w:r w:rsidR="006E36F4" w:rsidRPr="006E36F4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er</w:t>
                            </w:r>
                            <w:r w:rsidR="006E36F4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mars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769F2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2024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BA0ADE" w:rsidRPr="00E47308" w:rsidRDefault="00BA0AD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champenois</w:t>
                            </w:r>
                          </w:p>
                          <w:p w:rsidR="00BA0ADE" w:rsidRPr="00E47308" w:rsidRDefault="00BA0ADE" w:rsidP="00E473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Poulet rôti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 k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ebab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 Pâtes</w:t>
                            </w:r>
                          </w:p>
                          <w:p w:rsidR="00BA0ADE" w:rsidRPr="00E47308" w:rsidRDefault="00BA0ADE" w:rsidP="00E47308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Samos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Pomme  </w:t>
                            </w:r>
                          </w:p>
                          <w:p w:rsidR="00BA0ADE" w:rsidRDefault="00EF1631" w:rsidP="00BA0AD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BA0ADE" w:rsidRPr="00E47308" w:rsidRDefault="00E47308" w:rsidP="00BA0AD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Tarte </w:t>
                            </w:r>
                            <w:r w:rsidR="00BA0ADE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provençale </w:t>
                            </w:r>
                          </w:p>
                          <w:p w:rsidR="003656FD" w:rsidRPr="00E47308" w:rsidRDefault="00BA0ADE" w:rsidP="00E473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Saucisse 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Toulouse</w:t>
                            </w:r>
                            <w:r w:rsidR="003656FD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ou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saucisse de volaille / Lentilles</w:t>
                            </w:r>
                          </w:p>
                          <w:p w:rsidR="00BA0ADE" w:rsidRDefault="003656FD" w:rsidP="00E47308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Kiri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Orange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BA0ADE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3656FD" w:rsidRPr="00E47308" w:rsidRDefault="003656F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Salade verte </w:t>
                            </w:r>
                          </w:p>
                          <w:p w:rsidR="003656FD" w:rsidRPr="00E47308" w:rsidRDefault="003656F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Lasagne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 la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bolognaise </w:t>
                            </w:r>
                          </w:p>
                          <w:p w:rsidR="003656FD" w:rsidRPr="00E47308" w:rsidRDefault="003656FD" w:rsidP="00E47308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Duo de fromage /Liégeois 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à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la vanille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3656FD" w:rsidRPr="00E47308" w:rsidRDefault="008915F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Salade russe</w:t>
                            </w:r>
                          </w:p>
                          <w:p w:rsidR="008915FB" w:rsidRPr="00E47308" w:rsidRDefault="008915FB" w:rsidP="00E473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Rôti </w:t>
                            </w:r>
                            <w:r w:rsidR="00E47308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de porc ou de dinde sauce moutarde / Semoule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8915FB" w:rsidRPr="00E47308" w:rsidRDefault="00E47308" w:rsidP="00E47308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Gouda / B</w:t>
                            </w:r>
                            <w:r w:rsidR="008915FB"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eignets à la framboise</w:t>
                            </w: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E47308" w:rsidRPr="00E47308" w:rsidRDefault="00E473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4730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Salade coleslaw</w:t>
                            </w:r>
                          </w:p>
                          <w:p w:rsidR="007331C9" w:rsidRDefault="00E473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Penne de la mer sauce saf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ranée</w:t>
                            </w:r>
                          </w:p>
                          <w:p w:rsidR="00E47308" w:rsidRPr="007331C9" w:rsidRDefault="00E47308" w:rsidP="00E47308">
                            <w:pPr>
                              <w:spacing w:after="36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nature / Clémentines</w:t>
                            </w:r>
                          </w:p>
                          <w:p w:rsidR="009D58C7" w:rsidRDefault="007331C9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FC64F7C" wp14:editId="75E45116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" filled="f" stroked="f">
                <v:textbox style="mso-fit-shape-to-text:t">
                  <w:txbxContent>
                    <w:p w:rsidR="001B234F" w:rsidRPr="009D58C7" w:rsidRDefault="00EF1631" w:rsidP="00E47308">
                      <w:pPr>
                        <w:spacing w:after="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01387C" w:rsidP="00E47308">
                      <w:pPr>
                        <w:spacing w:after="12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="006E36F4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26 février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a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u</w:t>
                      </w:r>
                      <w:r w:rsidR="006E36F4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1</w:t>
                      </w:r>
                      <w:r w:rsidR="006E36F4" w:rsidRPr="006E36F4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vertAlign w:val="superscript"/>
                          <w:lang w:val="fr-FR"/>
                        </w:rPr>
                        <w:t>er</w:t>
                      </w:r>
                      <w:r w:rsidR="006E36F4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mars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769F2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2024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BA0ADE" w:rsidRPr="00E47308" w:rsidRDefault="00BA0ADE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champenois</w:t>
                      </w:r>
                    </w:p>
                    <w:p w:rsidR="00BA0ADE" w:rsidRPr="00E47308" w:rsidRDefault="00BA0ADE" w:rsidP="00E4730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Poulet rôti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 k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ebab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 Pâtes</w:t>
                      </w:r>
                    </w:p>
                    <w:p w:rsidR="00BA0ADE" w:rsidRPr="00E47308" w:rsidRDefault="00BA0ADE" w:rsidP="00E47308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Samos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Pomme  </w:t>
                      </w:r>
                    </w:p>
                    <w:p w:rsidR="00BA0ADE" w:rsidRDefault="00EF1631" w:rsidP="00BA0AD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BA0ADE" w:rsidRPr="00E47308" w:rsidRDefault="00E47308" w:rsidP="00BA0ADE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Tarte </w:t>
                      </w:r>
                      <w:r w:rsidR="00BA0ADE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provençale </w:t>
                      </w:r>
                    </w:p>
                    <w:p w:rsidR="003656FD" w:rsidRPr="00E47308" w:rsidRDefault="00BA0ADE" w:rsidP="00E4730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Saucisse 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de 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Toulouse</w:t>
                      </w:r>
                      <w:r w:rsidR="003656FD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ou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saucisse de volaille / Lentilles</w:t>
                      </w:r>
                    </w:p>
                    <w:p w:rsidR="00BA0ADE" w:rsidRDefault="003656FD" w:rsidP="00E47308">
                      <w:pPr>
                        <w:spacing w:after="12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Kiri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Orange</w:t>
                      </w: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BA0ADE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3656FD" w:rsidRPr="00E47308" w:rsidRDefault="003656F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Salade verte </w:t>
                      </w:r>
                    </w:p>
                    <w:p w:rsidR="003656FD" w:rsidRPr="00E47308" w:rsidRDefault="003656F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Lasagne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 la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bolognaise </w:t>
                      </w:r>
                    </w:p>
                    <w:p w:rsidR="003656FD" w:rsidRPr="00E47308" w:rsidRDefault="003656FD" w:rsidP="00E47308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Duo de fromage /Liégeois 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à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la vanille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3656FD" w:rsidRPr="00E47308" w:rsidRDefault="008915F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Salade russe</w:t>
                      </w:r>
                    </w:p>
                    <w:p w:rsidR="008915FB" w:rsidRPr="00E47308" w:rsidRDefault="008915FB" w:rsidP="00E4730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Rôti </w:t>
                      </w:r>
                      <w:r w:rsidR="00E47308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de porc ou de dinde sauce moutarde / Semoule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8915FB" w:rsidRPr="00E47308" w:rsidRDefault="00E47308" w:rsidP="00E47308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Gouda / B</w:t>
                      </w:r>
                      <w:r w:rsidR="008915FB"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eignets à la framboise</w:t>
                      </w: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E47308" w:rsidRPr="00E47308" w:rsidRDefault="00E4730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E4730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Salade coleslaw</w:t>
                      </w:r>
                    </w:p>
                    <w:p w:rsidR="007331C9" w:rsidRDefault="00E47308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Penne de la mer sauce saf</w:t>
                      </w:r>
                      <w:bookmarkStart w:id="1" w:name="_GoBack"/>
                      <w:bookmarkEnd w:id="1"/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ranée</w:t>
                      </w:r>
                    </w:p>
                    <w:p w:rsidR="00E47308" w:rsidRPr="007331C9" w:rsidRDefault="00E47308" w:rsidP="00E47308">
                      <w:pPr>
                        <w:spacing w:after="36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nature / Clémentines</w:t>
                      </w:r>
                    </w:p>
                    <w:p w:rsidR="009D58C7" w:rsidRDefault="007331C9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FC64F7C" wp14:editId="75E45116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06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A1006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1387C"/>
    <w:rsid w:val="000709FC"/>
    <w:rsid w:val="00082777"/>
    <w:rsid w:val="000A2ABD"/>
    <w:rsid w:val="001B234F"/>
    <w:rsid w:val="003656FD"/>
    <w:rsid w:val="00380F50"/>
    <w:rsid w:val="00611063"/>
    <w:rsid w:val="006E36F4"/>
    <w:rsid w:val="007331C9"/>
    <w:rsid w:val="008915FB"/>
    <w:rsid w:val="008B716C"/>
    <w:rsid w:val="00901978"/>
    <w:rsid w:val="00954D14"/>
    <w:rsid w:val="009778E1"/>
    <w:rsid w:val="009D58C7"/>
    <w:rsid w:val="00A769F2"/>
    <w:rsid w:val="00AF6FCB"/>
    <w:rsid w:val="00B5477A"/>
    <w:rsid w:val="00BA0ADE"/>
    <w:rsid w:val="00DF0009"/>
    <w:rsid w:val="00E43786"/>
    <w:rsid w:val="00E47308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D19E3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259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7</cp:revision>
  <cp:lastPrinted>2007-10-18T03:27:00Z</cp:lastPrinted>
  <dcterms:created xsi:type="dcterms:W3CDTF">2023-09-25T08:44:00Z</dcterms:created>
  <dcterms:modified xsi:type="dcterms:W3CDTF">2024-02-26T13:47:00Z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