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992856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867C7B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16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 octobre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867C7B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crécy</w:t>
                            </w:r>
                          </w:p>
                          <w:p w:rsidR="00867C7B" w:rsidRDefault="00867C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 sauce aigre douce et pâtes</w:t>
                            </w:r>
                          </w:p>
                          <w:p w:rsidR="00867C7B" w:rsidRPr="00867C7B" w:rsidRDefault="00867C7B" w:rsidP="00633BE1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Rondelé aux</w:t>
                            </w:r>
                            <w:r w:rsidR="0099285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herbes / Flan nappé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867C7B" w:rsidRDefault="00992856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Potage tous légumes</w:t>
                            </w:r>
                          </w:p>
                          <w:p w:rsidR="00B040F5" w:rsidRDefault="00992856" w:rsidP="00B040F5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Bœuf au jus 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et purée</w:t>
                            </w: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de courgettes à l’estragon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B040F5" w:rsidRPr="00867C7B" w:rsidRDefault="00992856" w:rsidP="00190E4B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Kiri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/Flan pâtissier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B040F5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Choisy</w:t>
                            </w:r>
                          </w:p>
                          <w:p w:rsidR="007E32DF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Poisson du jour au romarin </w:t>
                            </w:r>
                            <w:r w:rsidR="007E32D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 riz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créole</w:t>
                            </w:r>
                          </w:p>
                          <w:p w:rsidR="00190E4B" w:rsidRDefault="00992856" w:rsidP="00190E4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Chanteneige / Compote de pommes</w:t>
                            </w:r>
                          </w:p>
                          <w:p w:rsidR="00190E4B" w:rsidRPr="00190E4B" w:rsidRDefault="009D58C7" w:rsidP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190E4B" w:rsidRPr="00190E4B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parisien</w:t>
                            </w:r>
                          </w:p>
                          <w:p w:rsidR="00190E4B" w:rsidRDefault="00190E4B" w:rsidP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Echine de porc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ou rôti de dinde s</w:t>
                            </w:r>
                            <w:r w:rsidR="0099285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auce chasseur et purée de haricots plats</w:t>
                            </w:r>
                          </w:p>
                          <w:p w:rsidR="00190E4B" w:rsidRPr="00190E4B" w:rsidRDefault="00992856" w:rsidP="00190E4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Carré président</w:t>
                            </w:r>
                            <w:r w:rsid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Liégeois à la vanille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190E4B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niçois</w:t>
                            </w:r>
                          </w:p>
                          <w:p w:rsidR="00190E4B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Merlu au romarin et purée</w:t>
                            </w:r>
                          </w:p>
                          <w:p w:rsidR="00190E4B" w:rsidRDefault="0099285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aromatisé</w:t>
                            </w:r>
                            <w:bookmarkStart w:id="0" w:name="_GoBack"/>
                            <w:bookmarkEnd w:id="0"/>
                            <w:r w:rsid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Fromage blanc à la crème de marrons</w:t>
                            </w:r>
                          </w:p>
                          <w:p w:rsidR="00190E4B" w:rsidRPr="00190E4B" w:rsidRDefault="00190E4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992856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867C7B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16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 octobre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867C7B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crécy</w:t>
                      </w:r>
                    </w:p>
                    <w:p w:rsidR="00867C7B" w:rsidRDefault="00867C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 sauce aigre douce et pâtes</w:t>
                      </w:r>
                    </w:p>
                    <w:p w:rsidR="00867C7B" w:rsidRPr="00867C7B" w:rsidRDefault="00867C7B" w:rsidP="00633BE1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Rondelé aux</w:t>
                      </w:r>
                      <w:r w:rsidR="0099285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herbes / Flan nappé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867C7B" w:rsidRDefault="00992856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Potage tous légumes</w:t>
                      </w:r>
                    </w:p>
                    <w:p w:rsidR="00B040F5" w:rsidRDefault="00992856" w:rsidP="00B040F5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Bœuf au jus 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et purée</w:t>
                      </w: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de courgettes à l’estragon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B040F5" w:rsidRPr="00867C7B" w:rsidRDefault="00992856" w:rsidP="00190E4B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Kiri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/Flan pâtissier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B040F5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Choisy</w:t>
                      </w:r>
                    </w:p>
                    <w:p w:rsidR="007E32DF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Poisson du jour au romarin </w:t>
                      </w:r>
                      <w:r w:rsidR="007E32D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 riz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créole</w:t>
                      </w:r>
                    </w:p>
                    <w:p w:rsidR="00190E4B" w:rsidRDefault="00992856" w:rsidP="00190E4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Chanteneige / Compote de pommes</w:t>
                      </w:r>
                    </w:p>
                    <w:p w:rsidR="00190E4B" w:rsidRPr="00190E4B" w:rsidRDefault="009D58C7" w:rsidP="00190E4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190E4B" w:rsidRPr="00190E4B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parisien</w:t>
                      </w:r>
                    </w:p>
                    <w:p w:rsidR="00190E4B" w:rsidRDefault="00190E4B" w:rsidP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Echine de porc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ou rôti de dinde s</w:t>
                      </w:r>
                      <w:r w:rsidR="0099285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auce chasseur et purée de haricots plats</w:t>
                      </w:r>
                    </w:p>
                    <w:p w:rsidR="00190E4B" w:rsidRPr="00190E4B" w:rsidRDefault="00992856" w:rsidP="00190E4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Carré président</w:t>
                      </w:r>
                      <w:r w:rsid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Liégeois à la vanille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190E4B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niçois</w:t>
                      </w:r>
                    </w:p>
                    <w:p w:rsidR="00190E4B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Merlu au romarin et purée</w:t>
                      </w:r>
                    </w:p>
                    <w:p w:rsidR="00190E4B" w:rsidRDefault="0099285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aromatisé</w:t>
                      </w:r>
                      <w:bookmarkStart w:id="1" w:name="_GoBack"/>
                      <w:bookmarkEnd w:id="1"/>
                      <w:r w:rsid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Fromage blanc à la crème de marrons</w:t>
                      </w:r>
                    </w:p>
                    <w:p w:rsidR="00190E4B" w:rsidRPr="00190E4B" w:rsidRDefault="00190E4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90E4B"/>
    <w:rsid w:val="001B234F"/>
    <w:rsid w:val="00380F50"/>
    <w:rsid w:val="00611063"/>
    <w:rsid w:val="00633BE1"/>
    <w:rsid w:val="007E32DF"/>
    <w:rsid w:val="00867C7B"/>
    <w:rsid w:val="008B716C"/>
    <w:rsid w:val="00954D14"/>
    <w:rsid w:val="009778E1"/>
    <w:rsid w:val="00992856"/>
    <w:rsid w:val="009D58C7"/>
    <w:rsid w:val="00AF6FCB"/>
    <w:rsid w:val="00B040F5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BC127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103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7</cp:revision>
  <cp:lastPrinted>2007-10-18T03:27:00Z</cp:lastPrinted>
  <dcterms:created xsi:type="dcterms:W3CDTF">2023-09-25T08:44:00Z</dcterms:created>
  <dcterms:modified xsi:type="dcterms:W3CDTF">2023-10-16T12:53:00Z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