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01387C" w:rsidP="00AE0736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="00AE0736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11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="00AE0736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15 mars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769F2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2C122F" w:rsidRPr="00614108" w:rsidRDefault="002C12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Betteraves cuites cubes sauce vinaigrette </w:t>
                            </w:r>
                          </w:p>
                          <w:p w:rsidR="002C122F" w:rsidRPr="00614108" w:rsidRDefault="002C12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Risotto champignons oignons </w:t>
                            </w:r>
                          </w:p>
                          <w:p w:rsidR="002C122F" w:rsidRPr="00614108" w:rsidRDefault="002C122F" w:rsidP="006141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Rondelé aux herbes/poires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2C122F" w:rsidRPr="00614108" w:rsidRDefault="002C12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Friand aux fromages </w:t>
                            </w:r>
                          </w:p>
                          <w:p w:rsidR="002C122F" w:rsidRPr="00614108" w:rsidRDefault="002C12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Boulette bœuf</w:t>
                            </w:r>
                            <w:r w:rsidR="009C01EA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cocotte /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haricots beurre </w:t>
                            </w:r>
                          </w:p>
                          <w:p w:rsidR="00DF41C6" w:rsidRPr="00614108" w:rsidRDefault="00DF41C6" w:rsidP="006141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St Paulin /Paris-brest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DF41C6" w:rsidRPr="00614108" w:rsidRDefault="00DF41C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Salade suisse </w:t>
                            </w:r>
                          </w:p>
                          <w:p w:rsidR="00DF41C6" w:rsidRPr="00614108" w:rsidRDefault="00DF41C6" w:rsidP="00DF41C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Hachis </w:t>
                            </w:r>
                            <w:r w:rsidR="00F07732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Parmentier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DF41C6" w:rsidRPr="00614108" w:rsidRDefault="00DF41C6" w:rsidP="006141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fromages/fruit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DF41C6" w:rsidRPr="00614108" w:rsidRDefault="00F0773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Endives</w:t>
                            </w:r>
                            <w:r w:rsidR="0099709C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crue émincées-mimolette</w:t>
                            </w:r>
                          </w:p>
                          <w:p w:rsidR="0099709C" w:rsidRPr="00614108" w:rsidRDefault="0099709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al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porc 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ou de 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diable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/farfalles </w:t>
                            </w:r>
                          </w:p>
                          <w:p w:rsidR="0099709C" w:rsidRDefault="0099709C" w:rsidP="006141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Buche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chèvre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/clémentine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99709C" w:rsidRDefault="009D58C7" w:rsidP="0099709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99709C" w:rsidRPr="00614108" w:rsidRDefault="0099709C" w:rsidP="0099709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Macédoine mayonnaise</w:t>
                            </w:r>
                          </w:p>
                          <w:p w:rsidR="0099709C" w:rsidRPr="00614108" w:rsidRDefault="0099709C" w:rsidP="0099709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Dos de colin </w:t>
                            </w:r>
                            <w:r w:rsidR="00614108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marseillaise /flageolets </w:t>
                            </w:r>
                          </w:p>
                          <w:p w:rsidR="0099709C" w:rsidRPr="00614108" w:rsidRDefault="0099709C" w:rsidP="006141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brassé /</w:t>
                            </w:r>
                            <w:r w:rsidR="00F07732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gâteau</w:t>
                            </w:r>
                            <w:r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basq</w:t>
                            </w:r>
                            <w:r w:rsidR="00F07732" w:rsidRPr="006141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ue </w:t>
                            </w:r>
                            <w:bookmarkStart w:id="0" w:name="_GoBack"/>
                            <w:bookmarkEnd w:id="0"/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01387C" w:rsidP="00AE0736">
                      <w:pPr>
                        <w:spacing w:after="12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="00AE0736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11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 w:rsidR="00AE0736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15 mars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769F2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2C122F" w:rsidRPr="00614108" w:rsidRDefault="002C12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Betteraves cuites cubes sauce vinaigrette </w:t>
                      </w:r>
                    </w:p>
                    <w:p w:rsidR="002C122F" w:rsidRPr="00614108" w:rsidRDefault="002C12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Risotto champignons oignons </w:t>
                      </w:r>
                    </w:p>
                    <w:p w:rsidR="002C122F" w:rsidRPr="00614108" w:rsidRDefault="002C122F" w:rsidP="006141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Rondelé aux herbes/poires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2C122F" w:rsidRPr="00614108" w:rsidRDefault="002C12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Friand aux fromages </w:t>
                      </w:r>
                    </w:p>
                    <w:p w:rsidR="002C122F" w:rsidRPr="00614108" w:rsidRDefault="002C12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Boulette bœuf</w:t>
                      </w:r>
                      <w:r w:rsidR="009C01EA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cocotte /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haricots beurre </w:t>
                      </w:r>
                    </w:p>
                    <w:p w:rsidR="00DF41C6" w:rsidRPr="00614108" w:rsidRDefault="00DF41C6" w:rsidP="006141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St Paulin /Paris-brest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DF41C6" w:rsidRPr="00614108" w:rsidRDefault="00DF41C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Salade suisse </w:t>
                      </w:r>
                    </w:p>
                    <w:p w:rsidR="00DF41C6" w:rsidRPr="00614108" w:rsidRDefault="00DF41C6" w:rsidP="00DF41C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Hachis </w:t>
                      </w:r>
                      <w:r w:rsidR="00F07732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Parmentier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DF41C6" w:rsidRPr="00614108" w:rsidRDefault="00DF41C6" w:rsidP="006141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fromages/fruit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DF41C6" w:rsidRPr="00614108" w:rsidRDefault="00F0773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Endives</w:t>
                      </w:r>
                      <w:r w:rsidR="0099709C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crue émincées-mimolette</w:t>
                      </w:r>
                    </w:p>
                    <w:p w:rsidR="0099709C" w:rsidRPr="00614108" w:rsidRDefault="0099709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al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porc 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ou de 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diable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/farfalles </w:t>
                      </w:r>
                    </w:p>
                    <w:p w:rsidR="0099709C" w:rsidRDefault="0099709C" w:rsidP="00614108">
                      <w:pPr>
                        <w:spacing w:after="12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Buche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chèvre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/clémentine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99709C" w:rsidRDefault="009D58C7" w:rsidP="0099709C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99709C" w:rsidRPr="00614108" w:rsidRDefault="0099709C" w:rsidP="0099709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Macédoine mayonnaise</w:t>
                      </w:r>
                    </w:p>
                    <w:p w:rsidR="0099709C" w:rsidRPr="00614108" w:rsidRDefault="0099709C" w:rsidP="0099709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Dos de colin </w:t>
                      </w:r>
                      <w:r w:rsidR="00614108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marseillaise /flageolets </w:t>
                      </w:r>
                    </w:p>
                    <w:p w:rsidR="0099709C" w:rsidRPr="00614108" w:rsidRDefault="0099709C" w:rsidP="006141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brassé /</w:t>
                      </w:r>
                      <w:r w:rsidR="00F07732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gâteau</w:t>
                      </w:r>
                      <w:r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basq</w:t>
                      </w:r>
                      <w:r w:rsidR="00F07732" w:rsidRPr="006141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ue </w:t>
                      </w:r>
                      <w:bookmarkStart w:id="1" w:name="_GoBack"/>
                      <w:bookmarkEnd w:id="1"/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1387C"/>
    <w:rsid w:val="000709FC"/>
    <w:rsid w:val="00082777"/>
    <w:rsid w:val="000A2ABD"/>
    <w:rsid w:val="001B234F"/>
    <w:rsid w:val="002C122F"/>
    <w:rsid w:val="00380F50"/>
    <w:rsid w:val="00611063"/>
    <w:rsid w:val="00614108"/>
    <w:rsid w:val="007331C9"/>
    <w:rsid w:val="008B716C"/>
    <w:rsid w:val="00901978"/>
    <w:rsid w:val="00954D14"/>
    <w:rsid w:val="009778E1"/>
    <w:rsid w:val="0099709C"/>
    <w:rsid w:val="009C01EA"/>
    <w:rsid w:val="009D58C7"/>
    <w:rsid w:val="00A769F2"/>
    <w:rsid w:val="00AE0736"/>
    <w:rsid w:val="00AF6FCB"/>
    <w:rsid w:val="00B5477A"/>
    <w:rsid w:val="00DF0009"/>
    <w:rsid w:val="00DF41C6"/>
    <w:rsid w:val="00E43786"/>
    <w:rsid w:val="00EF1631"/>
    <w:rsid w:val="00F07732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606DB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134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7</cp:revision>
  <cp:lastPrinted>2007-10-18T03:27:00Z</cp:lastPrinted>
  <dcterms:created xsi:type="dcterms:W3CDTF">2023-09-25T08:44:00Z</dcterms:created>
  <dcterms:modified xsi:type="dcterms:W3CDTF">2024-03-11T13:58:00Z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