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34F" w:rsidRDefault="00611063">
      <w:pPr>
        <w:jc w:val="center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1624965</wp:posOffset>
                </wp:positionV>
                <wp:extent cx="6206490" cy="6245860"/>
                <wp:effectExtent l="2540" t="0" r="1270" b="0"/>
                <wp:wrapNone/>
                <wp:docPr id="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490" cy="6245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Pr="009D58C7" w:rsidRDefault="00EF1631">
                            <w:pPr>
                              <w:spacing w:after="100" w:line="240" w:lineRule="auto"/>
                              <w:jc w:val="center"/>
                              <w:rPr>
                                <w:color w:val="663300" w:themeColor="accent4"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M</w:t>
                            </w:r>
                            <w:r w:rsidR="000709FC"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enu</w:t>
                            </w:r>
                            <w:r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s</w:t>
                            </w:r>
                            <w:r w:rsidR="00BC5BF1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 xml:space="preserve"> texture mixée</w:t>
                            </w:r>
                          </w:p>
                          <w:p w:rsidR="001B234F" w:rsidRPr="00E43786" w:rsidRDefault="0001387C" w:rsidP="00BC5BF1">
                            <w:pPr>
                              <w:spacing w:after="120"/>
                              <w:jc w:val="center"/>
                              <w:rPr>
                                <w:color w:val="663300" w:themeColor="accent4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Du </w:t>
                            </w:r>
                            <w:r w:rsidR="00BC5BF1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11 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>a</w:t>
                            </w:r>
                            <w:r w:rsidR="000A2ABD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>u</w:t>
                            </w:r>
                            <w:r w:rsidR="00BC5BF1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15 mars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A769F2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>2024</w:t>
                            </w:r>
                          </w:p>
                          <w:p w:rsidR="001B234F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Lundi</w:t>
                            </w:r>
                          </w:p>
                          <w:p w:rsidR="00EE0B66" w:rsidRPr="00EC5AE5" w:rsidRDefault="00EE0B66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C5AE5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Betteraves </w:t>
                            </w:r>
                            <w:r w:rsidRPr="00EC5AE5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cuites cubes sauce Estragon</w:t>
                            </w:r>
                          </w:p>
                          <w:p w:rsidR="00EE0B66" w:rsidRPr="00EC5AE5" w:rsidRDefault="00EE0B66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C5AE5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Veau sauce au jus /Pâtes</w:t>
                            </w:r>
                          </w:p>
                          <w:p w:rsidR="00EE0B66" w:rsidRPr="00EC5AE5" w:rsidRDefault="00EE0B66" w:rsidP="00EC5AE5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C5AE5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Rondel</w:t>
                            </w:r>
                            <w:r w:rsidRPr="00EC5AE5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é aux herbes/Liégeois café </w:t>
                            </w:r>
                          </w:p>
                          <w:p w:rsidR="001B234F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Mardi</w:t>
                            </w:r>
                          </w:p>
                          <w:p w:rsidR="00EE0B66" w:rsidRPr="00EC5AE5" w:rsidRDefault="00EE0B66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C5AE5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Potage andalouse </w:t>
                            </w:r>
                          </w:p>
                          <w:p w:rsidR="00EE0B66" w:rsidRPr="00EC5AE5" w:rsidRDefault="00EE0B66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C5AE5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Boulette</w:t>
                            </w:r>
                            <w:r w:rsidR="00EC5AE5" w:rsidRPr="00EC5AE5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de bœuf</w:t>
                            </w:r>
                            <w:r w:rsidRPr="00EC5AE5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:rsidR="00EE0B66" w:rsidRPr="00EC5AE5" w:rsidRDefault="00EE0B66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C5AE5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Purée de haricot beurre </w:t>
                            </w:r>
                          </w:p>
                          <w:p w:rsidR="00EE0B66" w:rsidRPr="00EC5AE5" w:rsidRDefault="00EE0B66" w:rsidP="00EC5AE5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C5AE5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St Morêt /Paris brest  </w:t>
                            </w:r>
                          </w:p>
                          <w:p w:rsidR="001B234F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Mercredi</w:t>
                            </w:r>
                          </w:p>
                          <w:p w:rsidR="00EE0B66" w:rsidRPr="00EC5AE5" w:rsidRDefault="00EE0B66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C5AE5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Potage santé </w:t>
                            </w:r>
                          </w:p>
                          <w:p w:rsidR="00EE0B66" w:rsidRPr="00EC5AE5" w:rsidRDefault="00EE0B66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C5AE5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Poulet</w:t>
                            </w:r>
                            <w:r w:rsidR="00EC5AE5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à</w:t>
                            </w:r>
                            <w:r w:rsidRPr="00EC5AE5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EC5AE5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l’oriental</w:t>
                            </w:r>
                            <w:r w:rsidRPr="00EC5AE5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/purée </w:t>
                            </w:r>
                          </w:p>
                          <w:p w:rsidR="00EE0B66" w:rsidRPr="00EC5AE5" w:rsidRDefault="00EE0B66" w:rsidP="00EC5AE5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C5AE5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Chanteneige/compote du jour </w:t>
                            </w:r>
                          </w:p>
                          <w:p w:rsidR="001B234F" w:rsidRDefault="009D58C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Jeudi</w:t>
                            </w:r>
                          </w:p>
                          <w:p w:rsidR="00EE0B66" w:rsidRPr="00EC5AE5" w:rsidRDefault="00EE0B66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C5AE5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Mousse de légumes</w:t>
                            </w:r>
                          </w:p>
                          <w:p w:rsidR="00EE0B66" w:rsidRPr="00EC5AE5" w:rsidRDefault="00EE0B66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C5AE5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Poisson du jour a la marseillaise /</w:t>
                            </w:r>
                            <w:r w:rsidR="00A45C1E" w:rsidRPr="00EC5AE5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purée de légumes </w:t>
                            </w:r>
                          </w:p>
                          <w:p w:rsidR="00A45C1E" w:rsidRPr="00EC5AE5" w:rsidRDefault="00EC5AE5" w:rsidP="00EC5AE5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Brebis 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c</w:t>
                            </w:r>
                            <w:r w:rsidR="00A45C1E" w:rsidRPr="00EC5AE5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réme</w:t>
                            </w:r>
                            <w:proofErr w:type="spellEnd"/>
                            <w:r w:rsidR="00A45C1E" w:rsidRPr="00EC5AE5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/compote de pommes</w:t>
                            </w:r>
                          </w:p>
                          <w:p w:rsidR="001B234F" w:rsidRDefault="009D58C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Vendredi</w:t>
                            </w:r>
                          </w:p>
                          <w:p w:rsidR="00EC5AE5" w:rsidRDefault="00EC5AE5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Potage liégeois</w:t>
                            </w:r>
                          </w:p>
                          <w:p w:rsidR="00EC5AE5" w:rsidRDefault="00EC5AE5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Dos de colin à la marseillaise / Semoule</w:t>
                            </w:r>
                          </w:p>
                          <w:p w:rsidR="00EC5AE5" w:rsidRPr="00EC5AE5" w:rsidRDefault="00EC5AE5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Yaourt aromatisé / Flan nappé</w:t>
                            </w:r>
                            <w:bookmarkStart w:id="0" w:name="_GoBack"/>
                            <w:bookmarkEnd w:id="0"/>
                          </w:p>
                          <w:p w:rsidR="007331C9" w:rsidRPr="007331C9" w:rsidRDefault="007331C9" w:rsidP="00A45C1E">
                            <w:pPr>
                              <w:spacing w:after="0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Default="007331C9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FC64F7C" wp14:editId="75E45116">
                                  <wp:extent cx="2616347" cy="1270276"/>
                                  <wp:effectExtent l="0" t="0" r="0" b="0"/>
                                  <wp:docPr id="5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7831" cy="1314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58C7" w:rsidRPr="00E43786" w:rsidRDefault="009D58C7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1B234F" w:rsidRDefault="001B234F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26.45pt;margin-top:127.95pt;width:488.7pt;height:491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lKMtgIAALs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" filled="f" stroked="f">
                <v:textbox style="mso-fit-shape-to-text:t">
                  <w:txbxContent>
                    <w:p w:rsidR="001B234F" w:rsidRPr="009D58C7" w:rsidRDefault="00EF1631">
                      <w:pPr>
                        <w:spacing w:after="100" w:line="240" w:lineRule="auto"/>
                        <w:jc w:val="center"/>
                        <w:rPr>
                          <w:color w:val="663300" w:themeColor="accent4"/>
                          <w:sz w:val="48"/>
                          <w:szCs w:val="48"/>
                          <w:lang w:val="fr-FR"/>
                        </w:rPr>
                      </w:pPr>
                      <w:r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M</w:t>
                      </w:r>
                      <w:r w:rsidR="000709FC"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enu</w:t>
                      </w:r>
                      <w:r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s</w:t>
                      </w:r>
                      <w:r w:rsidR="00BC5BF1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 xml:space="preserve"> texture mixée</w:t>
                      </w:r>
                    </w:p>
                    <w:p w:rsidR="001B234F" w:rsidRPr="00E43786" w:rsidRDefault="0001387C" w:rsidP="00BC5BF1">
                      <w:pPr>
                        <w:spacing w:after="120"/>
                        <w:jc w:val="center"/>
                        <w:rPr>
                          <w:color w:val="663300" w:themeColor="accent4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Du </w:t>
                      </w:r>
                      <w:r w:rsidR="00BC5BF1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11 </w:t>
                      </w:r>
                      <w:r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>a</w:t>
                      </w:r>
                      <w:r w:rsidR="000A2ABD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>u</w:t>
                      </w:r>
                      <w:r w:rsidR="00BC5BF1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15 mars</w:t>
                      </w:r>
                      <w:r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A769F2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>2024</w:t>
                      </w:r>
                    </w:p>
                    <w:p w:rsidR="001B234F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Lundi</w:t>
                      </w:r>
                    </w:p>
                    <w:p w:rsidR="00EE0B66" w:rsidRPr="00EC5AE5" w:rsidRDefault="00EE0B66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EC5AE5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Betteraves </w:t>
                      </w:r>
                      <w:r w:rsidRPr="00EC5AE5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cuites cubes sauce Estragon</w:t>
                      </w:r>
                    </w:p>
                    <w:p w:rsidR="00EE0B66" w:rsidRPr="00EC5AE5" w:rsidRDefault="00EE0B66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EC5AE5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Veau sauce au jus /Pâtes</w:t>
                      </w:r>
                    </w:p>
                    <w:p w:rsidR="00EE0B66" w:rsidRPr="00EC5AE5" w:rsidRDefault="00EE0B66" w:rsidP="00EC5AE5">
                      <w:pPr>
                        <w:spacing w:after="12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EC5AE5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Rondel</w:t>
                      </w:r>
                      <w:r w:rsidRPr="00EC5AE5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é aux herbes/Liégeois café </w:t>
                      </w:r>
                    </w:p>
                    <w:p w:rsidR="001B234F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Mardi</w:t>
                      </w:r>
                    </w:p>
                    <w:p w:rsidR="00EE0B66" w:rsidRPr="00EC5AE5" w:rsidRDefault="00EE0B66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EC5AE5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Potage andalouse </w:t>
                      </w:r>
                    </w:p>
                    <w:p w:rsidR="00EE0B66" w:rsidRPr="00EC5AE5" w:rsidRDefault="00EE0B66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EC5AE5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Boulette</w:t>
                      </w:r>
                      <w:r w:rsidR="00EC5AE5" w:rsidRPr="00EC5AE5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de bœuf</w:t>
                      </w:r>
                      <w:r w:rsidRPr="00EC5AE5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:rsidR="00EE0B66" w:rsidRPr="00EC5AE5" w:rsidRDefault="00EE0B66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EC5AE5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Purée de haricot beurre </w:t>
                      </w:r>
                    </w:p>
                    <w:p w:rsidR="00EE0B66" w:rsidRPr="00EC5AE5" w:rsidRDefault="00EE0B66" w:rsidP="00EC5AE5">
                      <w:pPr>
                        <w:spacing w:after="12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EC5AE5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St Morêt /Paris brest  </w:t>
                      </w:r>
                    </w:p>
                    <w:p w:rsidR="001B234F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Mercredi</w:t>
                      </w:r>
                    </w:p>
                    <w:p w:rsidR="00EE0B66" w:rsidRPr="00EC5AE5" w:rsidRDefault="00EE0B66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EC5AE5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Potage santé </w:t>
                      </w:r>
                    </w:p>
                    <w:p w:rsidR="00EE0B66" w:rsidRPr="00EC5AE5" w:rsidRDefault="00EE0B66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EC5AE5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Poulet</w:t>
                      </w:r>
                      <w:r w:rsidR="00EC5AE5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à</w:t>
                      </w:r>
                      <w:r w:rsidRPr="00EC5AE5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EC5AE5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l’oriental</w:t>
                      </w:r>
                      <w:r w:rsidRPr="00EC5AE5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/purée </w:t>
                      </w:r>
                    </w:p>
                    <w:p w:rsidR="00EE0B66" w:rsidRPr="00EC5AE5" w:rsidRDefault="00EE0B66" w:rsidP="00EC5AE5">
                      <w:pPr>
                        <w:spacing w:after="12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EC5AE5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Chanteneige/compote du jour </w:t>
                      </w:r>
                    </w:p>
                    <w:p w:rsidR="001B234F" w:rsidRDefault="009D58C7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Jeudi</w:t>
                      </w:r>
                    </w:p>
                    <w:p w:rsidR="00EE0B66" w:rsidRPr="00EC5AE5" w:rsidRDefault="00EE0B66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EC5AE5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Mousse de légumes</w:t>
                      </w:r>
                    </w:p>
                    <w:p w:rsidR="00EE0B66" w:rsidRPr="00EC5AE5" w:rsidRDefault="00EE0B66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EC5AE5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Poisson du jour a la marseillaise /</w:t>
                      </w:r>
                      <w:r w:rsidR="00A45C1E" w:rsidRPr="00EC5AE5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purée de légumes </w:t>
                      </w:r>
                    </w:p>
                    <w:p w:rsidR="00A45C1E" w:rsidRPr="00EC5AE5" w:rsidRDefault="00EC5AE5" w:rsidP="00EC5AE5">
                      <w:pPr>
                        <w:spacing w:after="12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Brebis </w:t>
                      </w:r>
                      <w:proofErr w:type="spellStart"/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c</w:t>
                      </w:r>
                      <w:r w:rsidR="00A45C1E" w:rsidRPr="00EC5AE5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réme</w:t>
                      </w:r>
                      <w:proofErr w:type="spellEnd"/>
                      <w:r w:rsidR="00A45C1E" w:rsidRPr="00EC5AE5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/compote de pommes</w:t>
                      </w:r>
                    </w:p>
                    <w:p w:rsidR="001B234F" w:rsidRDefault="009D58C7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Vendredi</w:t>
                      </w:r>
                    </w:p>
                    <w:p w:rsidR="00EC5AE5" w:rsidRDefault="00EC5AE5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Potage liégeois</w:t>
                      </w:r>
                    </w:p>
                    <w:p w:rsidR="00EC5AE5" w:rsidRDefault="00EC5AE5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Dos de colin à la marseillaise / Semoule</w:t>
                      </w:r>
                    </w:p>
                    <w:p w:rsidR="00EC5AE5" w:rsidRPr="00EC5AE5" w:rsidRDefault="00EC5AE5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Yaourt aromatisé / Flan nappé</w:t>
                      </w:r>
                      <w:bookmarkStart w:id="1" w:name="_GoBack"/>
                      <w:bookmarkEnd w:id="1"/>
                    </w:p>
                    <w:p w:rsidR="007331C9" w:rsidRPr="007331C9" w:rsidRDefault="007331C9" w:rsidP="00A45C1E">
                      <w:pPr>
                        <w:spacing w:after="0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Default="007331C9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7FC64F7C" wp14:editId="75E45116">
                            <wp:extent cx="2616347" cy="1270276"/>
                            <wp:effectExtent l="0" t="0" r="0" b="0"/>
                            <wp:docPr id="5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7831" cy="1314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58C7" w:rsidRPr="00E43786" w:rsidRDefault="009D58C7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</w:p>
                    <w:p w:rsidR="001B234F" w:rsidRDefault="001B234F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1223645</wp:posOffset>
                </wp:positionH>
                <wp:positionV relativeFrom="paragraph">
                  <wp:posOffset>6307455</wp:posOffset>
                </wp:positionV>
                <wp:extent cx="4751705" cy="2632710"/>
                <wp:effectExtent l="4445" t="1905" r="0" b="3810"/>
                <wp:wrapNone/>
                <wp:docPr id="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263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9D58C7">
                            <w:r>
                              <w:rPr>
                                <w:noProof/>
                                <w:lang w:val="fr-FR" w:eastAsia="fr-FR"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7" type="#_x0000_t202" style="position:absolute;left:0;text-align:left;margin-left:96.35pt;margin-top:496.65pt;width:374.15pt;height:207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A+uwIAAMI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" filled="f" stroked="f">
                <v:textbox>
                  <w:txbxContent>
                    <w:p w:rsidR="001B234F" w:rsidRDefault="009D58C7">
                      <w:r>
                        <w:rPr>
                          <w:noProof/>
                          <w:lang w:val="fr-FR" w:eastAsia="fr-FR"/>
                        </w:rPr>
                        <w:t xml:space="preserve">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7372" behindDoc="0" locked="0" layoutInCell="0" allowOverlap="1">
                <wp:simplePos x="0" y="0"/>
                <wp:positionH relativeFrom="page">
                  <wp:posOffset>1261110</wp:posOffset>
                </wp:positionH>
                <wp:positionV relativeFrom="page">
                  <wp:posOffset>993775</wp:posOffset>
                </wp:positionV>
                <wp:extent cx="5250180" cy="7346315"/>
                <wp:effectExtent l="3810" t="3175" r="3810" b="3810"/>
                <wp:wrapNone/>
                <wp:docPr id="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0180" cy="7346315"/>
                        </a:xfrm>
                        <a:prstGeom prst="roundRect">
                          <a:avLst>
                            <a:gd name="adj" fmla="val 14139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38F84E" id="AutoShape 26" o:spid="_x0000_s1026" style="position:absolute;margin-left:99.3pt;margin-top:78.25pt;width:413.4pt;height:578.45pt;z-index:251707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" o:allowincell="f" stroked="f">
                <v:fill opacity="52428f"/>
                <w10:wrap anchorx="page" anchory="page"/>
              </v:round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788670</wp:posOffset>
                </wp:positionV>
                <wp:extent cx="1934210" cy="1024890"/>
                <wp:effectExtent l="0" t="0" r="1905" b="0"/>
                <wp:wrapNone/>
                <wp:docPr id="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102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9D58C7" w:rsidP="009D58C7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t xml:space="preserve">     </w:t>
                            </w:r>
                            <w:r w:rsidR="000709F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344193" cy="623695"/>
                                  <wp:effectExtent l="0" t="0" r="0" b="0"/>
                                  <wp:docPr id="5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1317" cy="65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8" type="#_x0000_t202" style="position:absolute;left:0;text-align:left;margin-left:194.05pt;margin-top:62.1pt;width:152.3pt;height:80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TrauQIAAMI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" filled="f" stroked="f">
                <v:textbox>
                  <w:txbxContent>
                    <w:p w:rsidR="001B234F" w:rsidRDefault="009D58C7" w:rsidP="009D58C7">
                      <w:pPr>
                        <w:spacing w:after="0"/>
                      </w:pPr>
                      <w:r>
                        <w:rPr>
                          <w:noProof/>
                          <w:lang w:val="fr-FR" w:eastAsia="fr-FR"/>
                        </w:rPr>
                        <w:t xml:space="preserve">     </w:t>
                      </w:r>
                      <w:r w:rsidR="000709F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1344193" cy="623695"/>
                            <wp:effectExtent l="0" t="0" r="0" b="0"/>
                            <wp:docPr id="5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1317" cy="65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09FC" w:rsidRPr="00F255C5">
        <w:rPr>
          <w:noProof/>
          <w:lang w:val="fr-FR" w:eastAsia="fr-FR"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1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09FC">
        <w:rPr>
          <w:noProof/>
          <w:lang w:val="fr-FR" w:eastAsia="fr-FR"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234F" w:rsidSect="001B23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MS PMincho">
    <w:charset w:val="80"/>
    <w:family w:val="roma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631"/>
    <w:rsid w:val="0001387C"/>
    <w:rsid w:val="000709FC"/>
    <w:rsid w:val="00082777"/>
    <w:rsid w:val="000A2ABD"/>
    <w:rsid w:val="001B234F"/>
    <w:rsid w:val="00380F50"/>
    <w:rsid w:val="00611063"/>
    <w:rsid w:val="007331C9"/>
    <w:rsid w:val="008B716C"/>
    <w:rsid w:val="00901978"/>
    <w:rsid w:val="00954D14"/>
    <w:rsid w:val="009778E1"/>
    <w:rsid w:val="009D58C7"/>
    <w:rsid w:val="00A45C1E"/>
    <w:rsid w:val="00A769F2"/>
    <w:rsid w:val="00AF6FCB"/>
    <w:rsid w:val="00B5477A"/>
    <w:rsid w:val="00BC5BF1"/>
    <w:rsid w:val="00DF0009"/>
    <w:rsid w:val="00E43786"/>
    <w:rsid w:val="00EC5AE5"/>
    <w:rsid w:val="00EE0B66"/>
    <w:rsid w:val="00EF1631"/>
    <w:rsid w:val="00F25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CC73B"/>
  <w15:docId w15:val="{2BF0736E-0E4C-4653-BFE4-8051F82BA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234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B2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3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0.emf"/><Relationship Id="rId4" Type="http://schemas.openxmlformats.org/officeDocument/2006/relationships/styles" Target="styl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.auville\AppData\Roaming\Microsoft\Templates\Menu%20(style%20Moisson)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6d93d202-47fc-4405-873a-cab67cc5f1b2" xsi:nil="true"/>
    <ApprovalStatus xmlns="6d93d202-47fc-4405-873a-cab67cc5f1b2">InProgress</ApprovalStatus>
    <DirectSourceMarket xmlns="6d93d202-47fc-4405-873a-cab67cc5f1b2">english</DirectSourceMarket>
    <PrimaryImageGen xmlns="6d93d202-47fc-4405-873a-cab67cc5f1b2">true</PrimaryImageGen>
    <ThumbnailAssetId xmlns="6d93d202-47fc-4405-873a-cab67cc5f1b2" xsi:nil="true"/>
    <NumericId xmlns="6d93d202-47fc-4405-873a-cab67cc5f1b2">-1</NumericId>
    <TPFriendlyName xmlns="6d93d202-47fc-4405-873a-cab67cc5f1b2">Menu (harvest design)</TPFriendlyName>
    <BusinessGroup xmlns="6d93d202-47fc-4405-873a-cab67cc5f1b2" xsi:nil="true"/>
    <APEditor xmlns="6d93d202-47fc-4405-873a-cab67cc5f1b2">
      <UserInfo>
        <DisplayName>REDMOND\v-luannv</DisplayName>
        <AccountId>92</AccountId>
        <AccountType/>
      </UserInfo>
    </APEditor>
    <SourceTitle xmlns="6d93d202-47fc-4405-873a-cab67cc5f1b2">Menu (harvest design)</SourceTitle>
    <OpenTemplate xmlns="6d93d202-47fc-4405-873a-cab67cc5f1b2">true</OpenTemplate>
    <UALocComments xmlns="6d93d202-47fc-4405-873a-cab67cc5f1b2" xsi:nil="true"/>
    <ParentAssetId xmlns="6d93d202-47fc-4405-873a-cab67cc5f1b2" xsi:nil="true"/>
    <IntlLangReviewDate xmlns="6d93d202-47fc-4405-873a-cab67cc5f1b2" xsi:nil="true"/>
    <PublishStatusLookup xmlns="6d93d202-47fc-4405-873a-cab67cc5f1b2">
      <Value>86345</Value>
      <Value>450800</Value>
    </PublishStatusLookup>
    <MachineTranslated xmlns="6d93d202-47fc-4405-873a-cab67cc5f1b2">false</MachineTranslated>
    <OriginalSourceMarket xmlns="6d93d202-47fc-4405-873a-cab67cc5f1b2">english</OriginalSourceMarket>
    <TPInstallLocation xmlns="6d93d202-47fc-4405-873a-cab67cc5f1b2">{My Templates}</TPInstallLocation>
    <APDescription xmlns="6d93d202-47fc-4405-873a-cab67cc5f1b2" xsi:nil="true"/>
    <ContentItem xmlns="6d93d202-47fc-4405-873a-cab67cc5f1b2" xsi:nil="true"/>
    <ClipArtFilename xmlns="6d93d202-47fc-4405-873a-cab67cc5f1b2" xsi:nil="true"/>
    <APAuthor xmlns="6d93d202-47fc-4405-873a-cab67cc5f1b2">
      <UserInfo>
        <DisplayName>REDMOND\cynvey</DisplayName>
        <AccountId>191</AccountId>
        <AccountType/>
      </UserInfo>
    </APAuthor>
    <TPAppVersion xmlns="6d93d202-47fc-4405-873a-cab67cc5f1b2">12</TPAppVersion>
    <TPCommandLine xmlns="6d93d202-47fc-4405-873a-cab67cc5f1b2">{WD} /f {FilePath}</TPCommandLine>
    <PublishTargets xmlns="6d93d202-47fc-4405-873a-cab67cc5f1b2">OfficeOnline</PublishTargets>
    <TPLaunchHelpLinkType xmlns="6d93d202-47fc-4405-873a-cab67cc5f1b2">Template</TPLaunchHelpLinkType>
    <TimesCloned xmlns="6d93d202-47fc-4405-873a-cab67cc5f1b2" xsi:nil="true"/>
    <EditorialStatus xmlns="6d93d202-47fc-4405-873a-cab67cc5f1b2" xsi:nil="true"/>
    <LastModifiedDateTime xmlns="6d93d202-47fc-4405-873a-cab67cc5f1b2" xsi:nil="true"/>
    <Provider xmlns="6d93d202-47fc-4405-873a-cab67cc5f1b2">EY006220130</Provider>
    <AcquiredFrom xmlns="6d93d202-47fc-4405-873a-cab67cc5f1b2" xsi:nil="true"/>
    <AssetStart xmlns="6d93d202-47fc-4405-873a-cab67cc5f1b2">2009-05-30T22:11:43+00:00</AssetStart>
    <LastHandOff xmlns="6d93d202-47fc-4405-873a-cab67cc5f1b2" xsi:nil="true"/>
    <ArtSampleDocs xmlns="6d93d202-47fc-4405-873a-cab67cc5f1b2" xsi:nil="true"/>
    <TPClientViewer xmlns="6d93d202-47fc-4405-873a-cab67cc5f1b2">Microsoft Office Word</TPClientViewer>
    <UACurrentWords xmlns="6d93d202-47fc-4405-873a-cab67cc5f1b2">0</UACurrentWords>
    <UALocRecommendation xmlns="6d93d202-47fc-4405-873a-cab67cc5f1b2">Localize</UALocRecommendation>
    <IsDeleted xmlns="6d93d202-47fc-4405-873a-cab67cc5f1b2">false</IsDeleted>
    <TemplateStatus xmlns="6d93d202-47fc-4405-873a-cab67cc5f1b2">Complete</TemplateStatus>
    <UANotes xmlns="6d93d202-47fc-4405-873a-cab67cc5f1b2" xsi:nil="true"/>
    <ShowIn xmlns="6d93d202-47fc-4405-873a-cab67cc5f1b2" xsi:nil="true"/>
    <CSXHash xmlns="6d93d202-47fc-4405-873a-cab67cc5f1b2" xsi:nil="true"/>
    <VoteCount xmlns="6d93d202-47fc-4405-873a-cab67cc5f1b2" xsi:nil="true"/>
    <AssetExpire xmlns="6d93d202-47fc-4405-873a-cab67cc5f1b2">2100-01-01T00:00:00+00:00</AssetExpire>
    <CSXSubmissionMarket xmlns="6d93d202-47fc-4405-873a-cab67cc5f1b2" xsi:nil="true"/>
    <DSATActionTaken xmlns="6d93d202-47fc-4405-873a-cab67cc5f1b2" xsi:nil="true"/>
    <TPExecutable xmlns="6d93d202-47fc-4405-873a-cab67cc5f1b2" xsi:nil="true"/>
    <SubmitterId xmlns="6d93d202-47fc-4405-873a-cab67cc5f1b2" xsi:nil="true"/>
    <AssetType xmlns="6d93d202-47fc-4405-873a-cab67cc5f1b2">TP</AssetType>
    <BugNumber xmlns="6d93d202-47fc-4405-873a-cab67cc5f1b2">813144</BugNumber>
    <CSXSubmissionDate xmlns="6d93d202-47fc-4405-873a-cab67cc5f1b2" xsi:nil="true"/>
    <CSXUpdate xmlns="6d93d202-47fc-4405-873a-cab67cc5f1b2">false</CSXUpdate>
    <ApprovalLog xmlns="6d93d202-47fc-4405-873a-cab67cc5f1b2" xsi:nil="true"/>
    <Milestone xmlns="6d93d202-47fc-4405-873a-cab67cc5f1b2" xsi:nil="true"/>
    <OriginAsset xmlns="6d93d202-47fc-4405-873a-cab67cc5f1b2" xsi:nil="true"/>
    <TPComponent xmlns="6d93d202-47fc-4405-873a-cab67cc5f1b2">WORDFiles</TPComponent>
    <AssetId xmlns="6d93d202-47fc-4405-873a-cab67cc5f1b2">TP010244803</AssetId>
    <TPApplication xmlns="6d93d202-47fc-4405-873a-cab67cc5f1b2">Word</TPApplication>
    <TPLaunchHelpLink xmlns="6d93d202-47fc-4405-873a-cab67cc5f1b2" xsi:nil="true"/>
    <IntlLocPriority xmlns="6d93d202-47fc-4405-873a-cab67cc5f1b2" xsi:nil="true"/>
    <CrawlForDependencies xmlns="6d93d202-47fc-4405-873a-cab67cc5f1b2">false</CrawlForDependencies>
    <IntlLangReviewer xmlns="6d93d202-47fc-4405-873a-cab67cc5f1b2" xsi:nil="true"/>
    <HandoffToMSDN xmlns="6d93d202-47fc-4405-873a-cab67cc5f1b2" xsi:nil="true"/>
    <PlannedPubDate xmlns="6d93d202-47fc-4405-873a-cab67cc5f1b2" xsi:nil="true"/>
    <TrustLevel xmlns="6d93d202-47fc-4405-873a-cab67cc5f1b2">1 Microsoft Managed Content</TrustLevel>
    <IsSearchable xmlns="6d93d202-47fc-4405-873a-cab67cc5f1b2">false</IsSearchable>
    <TPNamespace xmlns="6d93d202-47fc-4405-873a-cab67cc5f1b2">WINWORD</TPNamespace>
    <Markets xmlns="6d93d202-47fc-4405-873a-cab67cc5f1b2"/>
    <IntlLangReview xmlns="6d93d202-47fc-4405-873a-cab67cc5f1b2" xsi:nil="true"/>
    <UAProjectedTotalWords xmlns="6d93d202-47fc-4405-873a-cab67cc5f1b2" xsi:nil="true"/>
    <OutputCachingOn xmlns="6d93d202-47fc-4405-873a-cab67cc5f1b2">false</OutputCachingOn>
    <AverageRating xmlns="6d93d202-47fc-4405-873a-cab67cc5f1b2" xsi:nil="true"/>
    <LastPublishResultLookup xmlns="6d93d202-47fc-4405-873a-cab67cc5f1b2"/>
    <PolicheckWords xmlns="6d93d202-47fc-4405-873a-cab67cc5f1b2" xsi:nil="true"/>
    <FriendlyTitle xmlns="6d93d202-47fc-4405-873a-cab67cc5f1b2" xsi:nil="true"/>
    <Manager xmlns="6d93d202-47fc-4405-873a-cab67cc5f1b2" xsi:nil="true"/>
    <EditorialTags xmlns="6d93d202-47fc-4405-873a-cab67cc5f1b2" xsi:nil="true"/>
    <LegacyData xmlns="6d93d202-47fc-4405-873a-cab67cc5f1b2" xsi:nil="true"/>
    <Downloads xmlns="6d93d202-47fc-4405-873a-cab67cc5f1b2">0</Downloads>
    <Providers xmlns="6d93d202-47fc-4405-873a-cab67cc5f1b2" xsi:nil="true"/>
    <TemplateTemplateType xmlns="6d93d202-47fc-4405-873a-cab67cc5f1b2">Word 2007 Default</TemplateTemplateType>
    <OOCacheId xmlns="6d93d202-47fc-4405-873a-cab67cc5f1b2" xsi:nil="true"/>
    <BlockPublish xmlns="6d93d202-47fc-4405-873a-cab67cc5f1b2" xsi:nil="true"/>
    <CampaignTagsTaxHTField0 xmlns="6d93d202-47fc-4405-873a-cab67cc5f1b2">
      <Terms xmlns="http://schemas.microsoft.com/office/infopath/2007/PartnerControls"/>
    </CampaignTagsTaxHTField0>
    <LocLastLocAttemptVersionLookup xmlns="6d93d202-47fc-4405-873a-cab67cc5f1b2">57796</LocLastLocAttemptVersionLookup>
    <LocLastLocAttemptVersionTypeLookup xmlns="6d93d202-47fc-4405-873a-cab67cc5f1b2" xsi:nil="true"/>
    <LocOverallPreviewStatusLookup xmlns="6d93d202-47fc-4405-873a-cab67cc5f1b2" xsi:nil="true"/>
    <LocOverallPublishStatusLookup xmlns="6d93d202-47fc-4405-873a-cab67cc5f1b2" xsi:nil="true"/>
    <TaxCatchAll xmlns="6d93d202-47fc-4405-873a-cab67cc5f1b2"/>
    <LocNewPublishedVersionLookup xmlns="6d93d202-47fc-4405-873a-cab67cc5f1b2" xsi:nil="true"/>
    <LocPublishedDependentAssetsLookup xmlns="6d93d202-47fc-4405-873a-cab67cc5f1b2" xsi:nil="true"/>
    <LocComments xmlns="6d93d202-47fc-4405-873a-cab67cc5f1b2" xsi:nil="true"/>
    <LocProcessedForMarketsLookup xmlns="6d93d202-47fc-4405-873a-cab67cc5f1b2" xsi:nil="true"/>
    <LocRecommendedHandoff xmlns="6d93d202-47fc-4405-873a-cab67cc5f1b2" xsi:nil="true"/>
    <LocManualTestRequired xmlns="6d93d202-47fc-4405-873a-cab67cc5f1b2" xsi:nil="true"/>
    <LocProcessedForHandoffsLookup xmlns="6d93d202-47fc-4405-873a-cab67cc5f1b2" xsi:nil="true"/>
    <LocOverallHandbackStatusLookup xmlns="6d93d202-47fc-4405-873a-cab67cc5f1b2" xsi:nil="true"/>
    <LocalizationTagsTaxHTField0 xmlns="6d93d202-47fc-4405-873a-cab67cc5f1b2">
      <Terms xmlns="http://schemas.microsoft.com/office/infopath/2007/PartnerControls"/>
    </LocalizationTagsTaxHTField0>
    <FeatureTagsTaxHTField0 xmlns="6d93d202-47fc-4405-873a-cab67cc5f1b2">
      <Terms xmlns="http://schemas.microsoft.com/office/infopath/2007/PartnerControls"/>
    </FeatureTagsTaxHTField0>
    <LocOverallLocStatusLookup xmlns="6d93d202-47fc-4405-873a-cab67cc5f1b2" xsi:nil="true"/>
    <LocPublishedLinkedAssetsLookup xmlns="6d93d202-47fc-4405-873a-cab67cc5f1b2" xsi:nil="true"/>
    <InternalTagsTaxHTField0 xmlns="6d93d202-47fc-4405-873a-cab67cc5f1b2">
      <Terms xmlns="http://schemas.microsoft.com/office/infopath/2007/PartnerControls"/>
    </InternalTagsTaxHTField0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Component xmlns="64acb2c5-0a2b-4bda-bd34-58e36cbb80d2" xsi:nil="true"/>
    <Description0 xmlns="64acb2c5-0a2b-4bda-bd34-58e36cbb80d2" xsi:nil="true"/>
    <OriginalRelease xmlns="6d93d202-47fc-4405-873a-cab67cc5f1b2">14</OriginalRelease>
    <LocMarketGroupTiers2 xmlns="6d93d202-47fc-4405-873a-cab67cc5f1b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32EF3EFB-FF90-4CD5-9614-7CBBCC5645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1AE9AF-5B54-41FD-9BD1-E5858D47B23E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customXml/itemProps3.xml><?xml version="1.0" encoding="utf-8"?>
<ds:datastoreItem xmlns:ds="http://schemas.openxmlformats.org/officeDocument/2006/customXml" ds:itemID="{4D88C09C-55F1-40DC-9DC3-32EE9EC2B7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Menu (style Moisson)</Template>
  <TotalTime>80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Menu (harvest design)</vt:lpstr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(harvest design)</dc:title>
  <dc:creator>Marie AUVILLE</dc:creator>
  <cp:lastModifiedBy>Res</cp:lastModifiedBy>
  <cp:revision>8</cp:revision>
  <cp:lastPrinted>2007-10-18T03:27:00Z</cp:lastPrinted>
  <dcterms:created xsi:type="dcterms:W3CDTF">2023-09-25T08:44:00Z</dcterms:created>
  <dcterms:modified xsi:type="dcterms:W3CDTF">2024-03-11T14:01:00Z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6577500</vt:r8>
  </property>
</Properties>
</file>