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</w:p>
                          <w:p w:rsidR="001B234F" w:rsidRPr="00E43786" w:rsidRDefault="0001387C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Du</w:t>
                            </w:r>
                            <w:r w:rsidR="00A03919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29 janvier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a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u</w:t>
                            </w:r>
                            <w:r w:rsidR="00A03919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 février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A769F2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2024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C726FD" w:rsidRPr="00B537CD" w:rsidRDefault="00127BA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Betteraves cuites </w:t>
                            </w:r>
                            <w:r w:rsidR="00C726F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sauce vinaigrette estragon </w:t>
                            </w:r>
                          </w:p>
                          <w:p w:rsidR="00C726FD" w:rsidRPr="00B537CD" w:rsidRDefault="00C726F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Pizza au fromage </w:t>
                            </w:r>
                          </w:p>
                          <w:p w:rsidR="00C726FD" w:rsidRPr="00B537CD" w:rsidRDefault="00C726FD" w:rsidP="00B537CD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Saint morêt /</w:t>
                            </w:r>
                            <w:r w:rsidR="00127BA7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C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rème </w:t>
                            </w:r>
                            <w:r w:rsidR="002C4824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à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la vanille 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C726FD" w:rsidRPr="00B537CD" w:rsidRDefault="00C726F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Potage andalouse </w:t>
                            </w:r>
                          </w:p>
                          <w:p w:rsidR="00DA5AD3" w:rsidRPr="00B537CD" w:rsidRDefault="00C726F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Poitrine </w:t>
                            </w:r>
                            <w:r w:rsidR="00127BA7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de 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veau farcie</w:t>
                            </w:r>
                            <w:r w:rsidR="00127BA7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sauce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127BA7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forestiè</w:t>
                            </w:r>
                            <w:r w:rsidR="00DA5AD3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="00127BA7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="00DA5AD3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/</w:t>
                            </w:r>
                            <w:r w:rsidR="00127BA7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P</w:t>
                            </w:r>
                            <w:r w:rsidR="00DA5AD3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urée </w:t>
                            </w:r>
                          </w:p>
                          <w:p w:rsidR="00C726FD" w:rsidRDefault="00DA5AD3" w:rsidP="00B537CD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St </w:t>
                            </w:r>
                            <w:r w:rsidR="00127BA7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Paulin / 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Poire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 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DA5AD3" w:rsidRPr="00B537CD" w:rsidRDefault="00DA5AD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Duo de charcuterie 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et 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cornichon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 ou 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Galantine de volaille</w:t>
                            </w:r>
                          </w:p>
                          <w:p w:rsidR="00DA5AD3" w:rsidRPr="00B537CD" w:rsidRDefault="00DA5AD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Cordon bleu 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à la 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dinde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/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P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enne </w:t>
                            </w:r>
                          </w:p>
                          <w:p w:rsidR="00DA5AD3" w:rsidRPr="00B537CD" w:rsidRDefault="00DA5AD3" w:rsidP="00B537CD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Duo de fromage /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Orange  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DA5AD3" w:rsidRPr="00B537CD" w:rsidRDefault="00DA5AD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Œuf dur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sauce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mayo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nnaise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DA5AD3" w:rsidRPr="00B537CD" w:rsidRDefault="00DA5AD3" w:rsidP="00DA5AD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Chipolatas 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aux 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herbes provençale /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F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lageolets </w:t>
                            </w:r>
                          </w:p>
                          <w:p w:rsidR="00DA5AD3" w:rsidRPr="00B537CD" w:rsidRDefault="00DA5AD3" w:rsidP="00B537CD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Brie </w:t>
                            </w:r>
                            <w:r w:rsidR="00630A26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/kiwi</w:t>
                            </w:r>
                          </w:p>
                          <w:p w:rsidR="001B234F" w:rsidRDefault="009D58C7" w:rsidP="00B537C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630A26" w:rsidRPr="00B537CD" w:rsidRDefault="00630A2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bookmarkStart w:id="0" w:name="_GoBack"/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Lentilles 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sauce 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vinaigrette</w:t>
                            </w:r>
                          </w:p>
                          <w:p w:rsidR="00630A26" w:rsidRPr="00B537CD" w:rsidRDefault="00630A26" w:rsidP="00630A2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Steak 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de 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bœuf 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sauce 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lyonnaise /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P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omme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vapeur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à la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ciboulette</w:t>
                            </w:r>
                          </w:p>
                          <w:p w:rsidR="00630A26" w:rsidRDefault="00630A26" w:rsidP="00630A2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Fromage 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fouetté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/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C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rêpe</w:t>
                            </w:r>
                            <w:r w:rsidR="00B537CD"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au</w:t>
                            </w:r>
                            <w:r w:rsidRPr="00B537C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chocolat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 </w:t>
                            </w:r>
                            <w:bookmarkEnd w:id="0"/>
                          </w:p>
                          <w:p w:rsidR="00630A26" w:rsidRDefault="00630A26" w:rsidP="00630A2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7331C9" w:rsidRPr="007331C9" w:rsidRDefault="007331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7331C9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FC64F7C" wp14:editId="75E45116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</w:p>
                    <w:p w:rsidR="001B234F" w:rsidRPr="00E43786" w:rsidRDefault="0001387C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Du</w:t>
                      </w:r>
                      <w:r w:rsidR="00A03919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29 janvier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a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u</w:t>
                      </w:r>
                      <w:r w:rsidR="00A03919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 février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A769F2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2024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C726FD" w:rsidRPr="00B537CD" w:rsidRDefault="00127BA7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Betteraves cuites </w:t>
                      </w:r>
                      <w:r w:rsidR="00C726F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sauce vinaigrette estragon </w:t>
                      </w:r>
                    </w:p>
                    <w:p w:rsidR="00C726FD" w:rsidRPr="00B537CD" w:rsidRDefault="00C726F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Pizza au fromage </w:t>
                      </w:r>
                    </w:p>
                    <w:p w:rsidR="00C726FD" w:rsidRPr="00B537CD" w:rsidRDefault="00C726FD" w:rsidP="00B537CD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Saint morêt /</w:t>
                      </w:r>
                      <w:r w:rsidR="00127BA7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C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rème </w:t>
                      </w:r>
                      <w:r w:rsidR="002C4824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à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la vanille 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C726FD" w:rsidRPr="00B537CD" w:rsidRDefault="00C726F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Potage andalouse </w:t>
                      </w:r>
                    </w:p>
                    <w:p w:rsidR="00DA5AD3" w:rsidRPr="00B537CD" w:rsidRDefault="00C726F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Poitrine </w:t>
                      </w:r>
                      <w:r w:rsidR="00127BA7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de 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veau farcie</w:t>
                      </w:r>
                      <w:r w:rsidR="00127BA7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sauce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127BA7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forestiè</w:t>
                      </w:r>
                      <w:r w:rsidR="00DA5AD3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</w:t>
                      </w:r>
                      <w:r w:rsidR="00127BA7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</w:t>
                      </w:r>
                      <w:r w:rsidR="00DA5AD3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/</w:t>
                      </w:r>
                      <w:r w:rsidR="00127BA7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P</w:t>
                      </w:r>
                      <w:r w:rsidR="00DA5AD3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urée </w:t>
                      </w:r>
                    </w:p>
                    <w:p w:rsidR="00C726FD" w:rsidRDefault="00DA5AD3" w:rsidP="00B537CD">
                      <w:pPr>
                        <w:spacing w:after="12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St </w:t>
                      </w:r>
                      <w:r w:rsidR="00127BA7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Paulin / 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Poire</w:t>
                      </w: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 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DA5AD3" w:rsidRPr="00B537CD" w:rsidRDefault="00DA5AD3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Duo de charcuterie 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et 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cornichon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 ou 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Galantine de volaille</w:t>
                      </w:r>
                    </w:p>
                    <w:p w:rsidR="00DA5AD3" w:rsidRPr="00B537CD" w:rsidRDefault="00DA5AD3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Cordon bleu 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à la 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dinde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/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P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enne </w:t>
                      </w:r>
                    </w:p>
                    <w:p w:rsidR="00DA5AD3" w:rsidRPr="00B537CD" w:rsidRDefault="00DA5AD3" w:rsidP="00B537CD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Duo de fromage /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Orange  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DA5AD3" w:rsidRPr="00B537CD" w:rsidRDefault="00DA5AD3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Œuf dur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sauce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mayo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nnaise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DA5AD3" w:rsidRPr="00B537CD" w:rsidRDefault="00DA5AD3" w:rsidP="00DA5AD3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Chipolatas 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aux 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herbes provençale /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F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lageolets </w:t>
                      </w:r>
                    </w:p>
                    <w:p w:rsidR="00DA5AD3" w:rsidRPr="00B537CD" w:rsidRDefault="00DA5AD3" w:rsidP="00B537CD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Brie </w:t>
                      </w:r>
                      <w:r w:rsidR="00630A26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/kiwi</w:t>
                      </w:r>
                    </w:p>
                    <w:p w:rsidR="001B234F" w:rsidRDefault="009D58C7" w:rsidP="00B537CD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630A26" w:rsidRPr="00B537CD" w:rsidRDefault="00630A2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bookmarkStart w:id="1" w:name="_GoBack"/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Lentilles 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sauce 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vinaigrette</w:t>
                      </w:r>
                    </w:p>
                    <w:p w:rsidR="00630A26" w:rsidRPr="00B537CD" w:rsidRDefault="00630A26" w:rsidP="00630A2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Steak 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de 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bœuf 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sauce 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lyonnaise /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P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omme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vapeur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à la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ciboulette</w:t>
                      </w:r>
                    </w:p>
                    <w:p w:rsidR="00630A26" w:rsidRDefault="00630A26" w:rsidP="00630A26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Fromage 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fouetté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/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C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rêpe</w:t>
                      </w:r>
                      <w:r w:rsidR="00B537CD"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au</w:t>
                      </w:r>
                      <w:r w:rsidRPr="00B537C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chocolat</w:t>
                      </w: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 </w:t>
                      </w:r>
                      <w:bookmarkEnd w:id="1"/>
                    </w:p>
                    <w:p w:rsidR="00630A26" w:rsidRDefault="00630A26" w:rsidP="00630A26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7331C9" w:rsidRPr="007331C9" w:rsidRDefault="007331C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7331C9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FC64F7C" wp14:editId="75E45116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1387C"/>
    <w:rsid w:val="000709FC"/>
    <w:rsid w:val="00082777"/>
    <w:rsid w:val="000A2ABD"/>
    <w:rsid w:val="00127BA7"/>
    <w:rsid w:val="001B234F"/>
    <w:rsid w:val="002C4824"/>
    <w:rsid w:val="00380F50"/>
    <w:rsid w:val="00611063"/>
    <w:rsid w:val="00630A26"/>
    <w:rsid w:val="007331C9"/>
    <w:rsid w:val="008B716C"/>
    <w:rsid w:val="00901978"/>
    <w:rsid w:val="00954D14"/>
    <w:rsid w:val="009778E1"/>
    <w:rsid w:val="009D58C7"/>
    <w:rsid w:val="00A03919"/>
    <w:rsid w:val="00A769F2"/>
    <w:rsid w:val="00AF6FCB"/>
    <w:rsid w:val="00B537CD"/>
    <w:rsid w:val="00B5477A"/>
    <w:rsid w:val="00C726FD"/>
    <w:rsid w:val="00DA5AD3"/>
    <w:rsid w:val="00DF0009"/>
    <w:rsid w:val="00E4378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8380D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92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8</cp:revision>
  <cp:lastPrinted>2007-10-18T03:27:00Z</cp:lastPrinted>
  <dcterms:created xsi:type="dcterms:W3CDTF">2023-09-25T08:44:00Z</dcterms:created>
  <dcterms:modified xsi:type="dcterms:W3CDTF">2024-01-29T13:55:00Z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